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EA6" w:rsidRDefault="0077463A">
      <w:r>
        <w:rPr>
          <w:noProof/>
          <w:lang w:eastAsia="sv-SE"/>
        </w:rPr>
        <w:drawing>
          <wp:inline distT="0" distB="0" distL="0" distR="0" wp14:anchorId="6B4A914A" wp14:editId="26B4A704">
            <wp:extent cx="5760720" cy="4056380"/>
            <wp:effectExtent l="0" t="0" r="0" b="127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5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D0E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63A"/>
    <w:rsid w:val="0077463A"/>
    <w:rsid w:val="00DD0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61A9DF-778B-473F-BA65-2254525B5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F6B1E0A4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 Hallgard</dc:creator>
  <cp:keywords/>
  <dc:description/>
  <cp:lastModifiedBy>Kristin Hallgard</cp:lastModifiedBy>
  <cp:revision>1</cp:revision>
  <dcterms:created xsi:type="dcterms:W3CDTF">2021-01-30T09:51:00Z</dcterms:created>
  <dcterms:modified xsi:type="dcterms:W3CDTF">2021-01-30T09:52:00Z</dcterms:modified>
</cp:coreProperties>
</file>