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A30" w:rsidRDefault="00CA6A30">
      <w:r>
        <w:rPr>
          <w:noProof/>
          <w:lang w:eastAsia="sv-SE"/>
        </w:rPr>
        <w:drawing>
          <wp:inline distT="0" distB="0" distL="0" distR="0" wp14:anchorId="2F84A0E4" wp14:editId="53BAC617">
            <wp:extent cx="5760720" cy="5311775"/>
            <wp:effectExtent l="0" t="0" r="0" b="3175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31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A30" w:rsidRDefault="00CA6A30"/>
    <w:p w:rsidR="00CA6A30" w:rsidRDefault="00CA6A30"/>
    <w:p w:rsidR="00CA6A30" w:rsidRDefault="00CA6A30"/>
    <w:p w:rsidR="00CA6A30" w:rsidRDefault="00CA6A30">
      <w:r>
        <w:t xml:space="preserve">På nästa sida ser ni första avtalet när vi var hos säljaren där står marmormönstrad då det var den vi tittade på </w:t>
      </w:r>
    </w:p>
    <w:p w:rsidR="00551FE4" w:rsidRDefault="00CA6A30">
      <w:r>
        <w:rPr>
          <w:noProof/>
          <w:lang w:eastAsia="sv-SE"/>
        </w:rPr>
        <w:lastRenderedPageBreak/>
        <w:drawing>
          <wp:inline distT="0" distB="0" distL="0" distR="0" wp14:anchorId="5D4D80BA" wp14:editId="7217D0CD">
            <wp:extent cx="5760720" cy="387223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72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A30" w:rsidRDefault="00CA6A30">
      <w:r>
        <w:rPr>
          <w:noProof/>
          <w:lang w:eastAsia="sv-SE"/>
        </w:rPr>
        <w:drawing>
          <wp:inline distT="0" distB="0" distL="0" distR="0" wp14:anchorId="3D5E5115" wp14:editId="124DCA71">
            <wp:extent cx="5760720" cy="2023745"/>
            <wp:effectExtent l="0" t="0" r="0" b="0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A30" w:rsidRDefault="00CA6A30">
      <w:r>
        <w:t>När avtalet kom stå stod det mörkgrå vilket vi trodde var korrekt då vi aldrig tittat på någon annan bänkskiva.</w:t>
      </w:r>
      <w:bookmarkStart w:id="0" w:name="_GoBack"/>
      <w:bookmarkEnd w:id="0"/>
    </w:p>
    <w:sectPr w:rsidR="00CA6A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A30" w:rsidRDefault="00CA6A30" w:rsidP="00CA6A30">
      <w:pPr>
        <w:spacing w:after="0" w:line="240" w:lineRule="auto"/>
      </w:pPr>
      <w:r>
        <w:separator/>
      </w:r>
    </w:p>
  </w:endnote>
  <w:endnote w:type="continuationSeparator" w:id="0">
    <w:p w:rsidR="00CA6A30" w:rsidRDefault="00CA6A30" w:rsidP="00CA6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A30" w:rsidRDefault="00CA6A30" w:rsidP="00CA6A30">
      <w:pPr>
        <w:spacing w:after="0" w:line="240" w:lineRule="auto"/>
      </w:pPr>
      <w:r>
        <w:separator/>
      </w:r>
    </w:p>
  </w:footnote>
  <w:footnote w:type="continuationSeparator" w:id="0">
    <w:p w:rsidR="00CA6A30" w:rsidRDefault="00CA6A30" w:rsidP="00CA6A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A30"/>
    <w:rsid w:val="00551FE4"/>
    <w:rsid w:val="00CA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2338C"/>
  <w15:chartTrackingRefBased/>
  <w15:docId w15:val="{4E3D1EEC-437B-41BD-991F-ADA2FAAE6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CA6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CA6A30"/>
  </w:style>
  <w:style w:type="paragraph" w:styleId="Sidfot">
    <w:name w:val="footer"/>
    <w:basedOn w:val="Normal"/>
    <w:link w:val="SidfotChar"/>
    <w:uiPriority w:val="99"/>
    <w:unhideWhenUsed/>
    <w:rsid w:val="00CA6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CA6A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2F19F3ED</Template>
  <TotalTime>3</TotalTime>
  <Pages>2</Pages>
  <Words>37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Hallgard</dc:creator>
  <cp:keywords/>
  <dc:description/>
  <cp:lastModifiedBy>Kristin Hallgard</cp:lastModifiedBy>
  <cp:revision>1</cp:revision>
  <dcterms:created xsi:type="dcterms:W3CDTF">2021-01-28T11:59:00Z</dcterms:created>
  <dcterms:modified xsi:type="dcterms:W3CDTF">2021-01-28T12:02:00Z</dcterms:modified>
</cp:coreProperties>
</file>